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E23" w:rsidRDefault="00752E23" w:rsidP="002D1A27"/>
    <w:p w:rsidR="00752E23" w:rsidRPr="004B4E02" w:rsidRDefault="00752E23" w:rsidP="0057765A">
      <w:pPr>
        <w:pStyle w:val="Heading1"/>
        <w:jc w:val="center"/>
        <w:rPr>
          <w:color w:val="auto"/>
        </w:rPr>
      </w:pPr>
      <w:r>
        <w:rPr>
          <w:color w:val="auto"/>
        </w:rPr>
        <w:t xml:space="preserve">PM och </w:t>
      </w:r>
      <w:r w:rsidRPr="004B4E02">
        <w:rPr>
          <w:color w:val="auto"/>
        </w:rPr>
        <w:t>Program/Översikt</w:t>
      </w:r>
      <w:r>
        <w:rPr>
          <w:color w:val="auto"/>
        </w:rPr>
        <w:t xml:space="preserve"> SM 2017</w:t>
      </w:r>
    </w:p>
    <w:p w:rsidR="00752E23" w:rsidRDefault="00752E23" w:rsidP="0057765A">
      <w:pPr>
        <w:jc w:val="center"/>
      </w:pPr>
    </w:p>
    <w:p w:rsidR="00752E23" w:rsidRDefault="00752E23" w:rsidP="002D1A27">
      <w:pPr>
        <w:rPr>
          <w:b/>
        </w:rPr>
      </w:pPr>
    </w:p>
    <w:p w:rsidR="00752E23" w:rsidRDefault="00752E23" w:rsidP="002D1A27">
      <w:pPr>
        <w:rPr>
          <w:b/>
        </w:rPr>
      </w:pPr>
      <w:r>
        <w:rPr>
          <w:b/>
        </w:rPr>
        <w:t>Tävlingscentrum vid skid</w:t>
      </w:r>
      <w:r w:rsidRPr="00D31CB1">
        <w:rPr>
          <w:b/>
        </w:rPr>
        <w:t>stadion</w:t>
      </w:r>
      <w:r>
        <w:rPr>
          <w:b/>
        </w:rPr>
        <w:t xml:space="preserve"> se karta med förbjudet områden och hänvisade uppvärmningsspår.</w:t>
      </w:r>
    </w:p>
    <w:p w:rsidR="00752E23" w:rsidRDefault="00752E23" w:rsidP="002D1A27">
      <w:pPr>
        <w:rPr>
          <w:b/>
        </w:rPr>
      </w:pPr>
    </w:p>
    <w:p w:rsidR="00752E23" w:rsidRDefault="00752E23" w:rsidP="002D1A27">
      <w:pPr>
        <w:rPr>
          <w:b/>
        </w:rPr>
      </w:pPr>
    </w:p>
    <w:p w:rsidR="00752E23" w:rsidRDefault="00752E23" w:rsidP="002D1A27">
      <w:pPr>
        <w:rPr>
          <w:b/>
        </w:rPr>
      </w:pPr>
    </w:p>
    <w:p w:rsidR="00752E23" w:rsidRDefault="00752E23" w:rsidP="002D1A27">
      <w:pPr>
        <w:rPr>
          <w:b/>
        </w:rPr>
      </w:pPr>
    </w:p>
    <w:p w:rsidR="00752E23" w:rsidRDefault="00752E23" w:rsidP="0057765A">
      <w:pPr>
        <w:pStyle w:val="Heading3"/>
      </w:pPr>
    </w:p>
    <w:p w:rsidR="00752E23" w:rsidRDefault="00752E23" w:rsidP="0057765A">
      <w:pPr>
        <w:pStyle w:val="Heading3"/>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style="position:absolute;margin-left:10.2pt;margin-top:11.2pt;width:519pt;height:342.6pt;z-index:-251658240;visibility:visible">
            <v:imagedata r:id="rId7" o:title=""/>
          </v:shape>
        </w:pict>
      </w:r>
    </w:p>
    <w:p w:rsidR="00752E23" w:rsidRDefault="00752E23" w:rsidP="0057765A">
      <w:pPr>
        <w:pStyle w:val="Heading3"/>
      </w:pPr>
    </w:p>
    <w:p w:rsidR="00752E23" w:rsidRPr="00FA683F" w:rsidRDefault="00752E23" w:rsidP="00FA683F"/>
    <w:p w:rsidR="00752E23" w:rsidRDefault="00752E23" w:rsidP="0057765A">
      <w:pPr>
        <w:pStyle w:val="Heading3"/>
      </w:pPr>
    </w:p>
    <w:p w:rsidR="00752E23" w:rsidRDefault="00752E23" w:rsidP="0057765A">
      <w:pPr>
        <w:pStyle w:val="Heading3"/>
      </w:pPr>
    </w:p>
    <w:p w:rsidR="00752E23" w:rsidRDefault="00752E23" w:rsidP="0057765A">
      <w:pPr>
        <w:pStyle w:val="Heading3"/>
      </w:pPr>
      <w:r>
        <w:br w:type="page"/>
      </w:r>
    </w:p>
    <w:p w:rsidR="00752E23" w:rsidRDefault="00752E23" w:rsidP="0057765A">
      <w:pPr>
        <w:pStyle w:val="Heading3"/>
      </w:pPr>
      <w:r>
        <w:t>Lördag</w:t>
      </w:r>
    </w:p>
    <w:p w:rsidR="00752E23" w:rsidRDefault="00752E23" w:rsidP="0057765A">
      <w:r>
        <w:t>Medeldistans med masstart för SM klasserna och publiktävling. SM tävlingarna är över två varv med varvning (gafflat). Första start 10:00 för SM och 12:00 för publiktävlingar.</w:t>
      </w:r>
    </w:p>
    <w:p w:rsidR="00752E23" w:rsidRDefault="00752E23" w:rsidP="003C3045">
      <w:pPr>
        <w:ind w:left="2599" w:hanging="1296"/>
      </w:pPr>
    </w:p>
    <w:p w:rsidR="00752E23" w:rsidRDefault="00752E23" w:rsidP="003C3045">
      <w:pPr>
        <w:ind w:left="2599" w:hanging="1296"/>
      </w:pPr>
      <w:r>
        <w:t xml:space="preserve">08:00 </w:t>
      </w:r>
      <w:r>
        <w:tab/>
        <w:t>Öppet för utlämning av nr.lappar i Markan och även direkt anmälan till publiktävlingen. Ett Klubbkuvert per tävling.</w:t>
      </w:r>
    </w:p>
    <w:p w:rsidR="00752E23" w:rsidRDefault="00752E23" w:rsidP="002D1A27">
      <w:pPr>
        <w:ind w:left="1304" w:hanging="1"/>
      </w:pPr>
      <w:r>
        <w:br/>
        <w:t xml:space="preserve">10:00 </w:t>
      </w:r>
      <w:r>
        <w:tab/>
      </w:r>
      <w:r w:rsidRPr="00D31CB1">
        <w:rPr>
          <w:b/>
        </w:rPr>
        <w:t>Start SM</w:t>
      </w:r>
      <w:r>
        <w:t xml:space="preserve">. </w:t>
      </w:r>
      <w:r>
        <w:br/>
        <w:t xml:space="preserve">                         En klassvis(H18 10.00, D18 10.05  H20 10.10, H21 10.40, D20 10.45, </w:t>
      </w:r>
      <w:r>
        <w:br/>
        <w:t xml:space="preserve">                         D21 10.45 ). Beräknade segrartider mellan 30-45minuter.</w:t>
      </w:r>
    </w:p>
    <w:p w:rsidR="00752E23" w:rsidRDefault="00752E23" w:rsidP="002D1A27">
      <w:pPr>
        <w:ind w:left="1304" w:hanging="1"/>
      </w:pPr>
    </w:p>
    <w:p w:rsidR="00752E23" w:rsidRPr="00D31CB1" w:rsidRDefault="00752E23" w:rsidP="002D1A27">
      <w:pPr>
        <w:ind w:left="1304" w:hanging="1"/>
        <w:rPr>
          <w:b/>
        </w:rPr>
      </w:pPr>
      <w:r>
        <w:t xml:space="preserve">11:45 </w:t>
      </w:r>
      <w:r>
        <w:tab/>
        <w:t>Blomsterceremoni  direkt efter målgång</w:t>
      </w:r>
      <w:r>
        <w:br/>
        <w:t>12:00</w:t>
      </w:r>
      <w:r>
        <w:tab/>
      </w:r>
      <w:r>
        <w:rPr>
          <w:b/>
        </w:rPr>
        <w:t>Start Publiktävlingen</w:t>
      </w:r>
      <w:r>
        <w:t>.</w:t>
      </w:r>
      <w:r>
        <w:br/>
        <w:t xml:space="preserve">18:30 </w:t>
      </w:r>
      <w:r>
        <w:tab/>
        <w:t>Kamratmåltid Skellefteå Kraft Arena</w:t>
      </w:r>
      <w:r>
        <w:br/>
        <w:t xml:space="preserve">19:30 </w:t>
      </w:r>
      <w:r>
        <w:tab/>
        <w:t>Prisutdelning från dagen.</w:t>
      </w:r>
    </w:p>
    <w:p w:rsidR="00752E23" w:rsidRDefault="00752E23" w:rsidP="002D1A27">
      <w:pPr>
        <w:pStyle w:val="Heading2"/>
      </w:pPr>
      <w:r>
        <w:t>Spår</w:t>
      </w:r>
    </w:p>
    <w:p w:rsidR="00752E23" w:rsidRPr="00AF51B1" w:rsidRDefault="00752E23" w:rsidP="002D1A27">
      <w:pPr>
        <w:pStyle w:val="Heading2"/>
        <w:rPr>
          <w:b w:val="0"/>
          <w:i w:val="0"/>
          <w:sz w:val="24"/>
          <w:szCs w:val="24"/>
        </w:rPr>
      </w:pPr>
      <w:r>
        <w:rPr>
          <w:b w:val="0"/>
          <w:i w:val="0"/>
          <w:sz w:val="24"/>
          <w:szCs w:val="24"/>
        </w:rPr>
        <w:t xml:space="preserve">Efter de senaste dagarnas blidväder är spåren hårda, Vitbergets längdspår är pistade fredag kväll. Smalspåren sladdade fredag . </w:t>
      </w:r>
    </w:p>
    <w:p w:rsidR="00752E23" w:rsidRDefault="00752E23" w:rsidP="002D1A27">
      <w:pPr>
        <w:pStyle w:val="Heading1"/>
        <w:rPr>
          <w:color w:val="auto"/>
        </w:rPr>
      </w:pPr>
      <w:r w:rsidRPr="004B4E02">
        <w:rPr>
          <w:color w:val="auto"/>
        </w:rPr>
        <w:t>Start</w:t>
      </w:r>
    </w:p>
    <w:p w:rsidR="00752E23" w:rsidRDefault="00752E23" w:rsidP="00452FA7">
      <w:r>
        <w:t xml:space="preserve">Lördag Massstart gensamstart  klassvis H18 10.00, D18 10.05  H20 10.10, , </w:t>
      </w:r>
      <w:r>
        <w:br/>
        <w:t>H21 10.40, D21 10.45, D20 10.45, stakåkning ca 50m sedan skate.</w:t>
      </w:r>
    </w:p>
    <w:p w:rsidR="00752E23" w:rsidRPr="00452FA7" w:rsidRDefault="00752E23" w:rsidP="00452FA7">
      <w:r>
        <w:t>Starten sker med visselpipa.</w:t>
      </w:r>
    </w:p>
    <w:p w:rsidR="00752E23" w:rsidRPr="004B4E02" w:rsidRDefault="00752E23" w:rsidP="002D1A27">
      <w:pPr>
        <w:pStyle w:val="Heading1"/>
        <w:rPr>
          <w:color w:val="auto"/>
        </w:rPr>
      </w:pPr>
      <w:r w:rsidRPr="004B4E02">
        <w:rPr>
          <w:color w:val="auto"/>
        </w:rPr>
        <w:t>Kartbyte</w:t>
      </w:r>
    </w:p>
    <w:p w:rsidR="00752E23" w:rsidRDefault="00752E23" w:rsidP="004A1D82">
      <w:r>
        <w:t>Man åker på vänstersida om Målet,  på uppställt kartplank och hämtar sin egna karta.</w:t>
      </w:r>
    </w:p>
    <w:p w:rsidR="00752E23" w:rsidRDefault="00752E23" w:rsidP="004A1D82">
      <w:r>
        <w:t>Start nr markerat ovanför kartan</w:t>
      </w:r>
    </w:p>
    <w:p w:rsidR="00752E23" w:rsidRDefault="00752E23" w:rsidP="004A1D82"/>
    <w:p w:rsidR="00752E23" w:rsidRDefault="00752E23" w:rsidP="00FA683F">
      <w:r w:rsidRPr="00FA683F">
        <w:rPr>
          <w:sz w:val="28"/>
          <w:szCs w:val="28"/>
        </w:rPr>
        <w:t>Reservutrustning</w:t>
      </w:r>
      <w:r>
        <w:t xml:space="preserve"> Får lämnas i anslutning till kartbytet. Se TC Karta</w:t>
      </w:r>
    </w:p>
    <w:p w:rsidR="00752E23" w:rsidRPr="00691606" w:rsidRDefault="00752E23" w:rsidP="004A1D82">
      <w:pPr>
        <w:rPr>
          <w:b/>
          <w:i/>
          <w:sz w:val="28"/>
          <w:szCs w:val="28"/>
        </w:rPr>
      </w:pPr>
      <w:r>
        <w:br/>
      </w:r>
      <w:r w:rsidRPr="00691606">
        <w:rPr>
          <w:b/>
          <w:i/>
          <w:sz w:val="28"/>
          <w:szCs w:val="28"/>
        </w:rPr>
        <w:t>Mål</w:t>
      </w:r>
    </w:p>
    <w:p w:rsidR="00752E23" w:rsidRPr="00691606" w:rsidRDefault="00752E23" w:rsidP="002D1A27">
      <w:r w:rsidRPr="00691606">
        <w:t>Vid</w:t>
      </w:r>
      <w:r>
        <w:t xml:space="preserve"> målgång gäller mållinjen. Målstämping sker med funktionärer direkt efter, Sedan sker utläsning vid östradelen av sekretariatshuset. </w:t>
      </w:r>
    </w:p>
    <w:p w:rsidR="00752E23" w:rsidRDefault="00752E23" w:rsidP="002D1A27">
      <w:pPr>
        <w:pStyle w:val="Heading2"/>
      </w:pPr>
      <w:r>
        <w:t>Dusch/Toa</w:t>
      </w:r>
    </w:p>
    <w:p w:rsidR="00752E23" w:rsidRPr="00553ED7" w:rsidRDefault="00752E23" w:rsidP="002D1A27">
      <w:r>
        <w:t>Dusch finns på skidstadion. Toaletter finns på skidstadion. Boende på campingen kan med fördel duscha på rummet.</w:t>
      </w:r>
    </w:p>
    <w:p w:rsidR="00752E23" w:rsidRDefault="00752E23" w:rsidP="002D1A27">
      <w:pPr>
        <w:pStyle w:val="Heading2"/>
      </w:pPr>
    </w:p>
    <w:p w:rsidR="00752E23" w:rsidRDefault="00752E23" w:rsidP="002D1A27">
      <w:pPr>
        <w:pStyle w:val="Heading2"/>
      </w:pPr>
      <w:r>
        <w:t>Ceremonier</w:t>
      </w:r>
    </w:p>
    <w:p w:rsidR="00752E23" w:rsidRDefault="00752E23" w:rsidP="002D1A27">
      <w:r>
        <w:t xml:space="preserve">Blomsterceremoni med de tre första i SM klasserna sker så snart det är möjligt efter lördagens tävling. Prisutdelning för SM på kvällens kamratmåltid 18.30 på Skellefteå kraft Arena. Efter söndagens tävlingar sker prisutdelning efter så snart som möjligt efter avslutad tävling. Speaker genomför blomsterceremoni. </w:t>
      </w:r>
    </w:p>
    <w:p w:rsidR="00752E23" w:rsidRDefault="00752E23" w:rsidP="002D1A27">
      <w:pPr>
        <w:pStyle w:val="Heading2"/>
      </w:pPr>
      <w:r>
        <w:t>Marka och  Direktanmälan samt utlämning av nummerlappar.</w:t>
      </w:r>
    </w:p>
    <w:p w:rsidR="00752E23" w:rsidRDefault="00752E23" w:rsidP="002D1A27">
      <w:r>
        <w:t>Sker i sekretariatshuset nedre del, Marka är med enklare försäljning kaffe , dricker, mackor korv mm måltider hänvisas till närliggande restauranger korvgubben mm.</w:t>
      </w:r>
    </w:p>
    <w:p w:rsidR="00752E23" w:rsidRDefault="00752E23" w:rsidP="002D1A27">
      <w:pPr>
        <w:rPr>
          <w:b/>
          <w:bCs/>
          <w:color w:val="4F81BD"/>
          <w:sz w:val="26"/>
          <w:szCs w:val="26"/>
        </w:rPr>
      </w:pPr>
    </w:p>
    <w:p w:rsidR="00752E23" w:rsidRDefault="00752E23" w:rsidP="002D1A27">
      <w:pPr>
        <w:pStyle w:val="Heading2"/>
      </w:pPr>
      <w:r>
        <w:t>Parkering</w:t>
      </w:r>
    </w:p>
    <w:p w:rsidR="00752E23" w:rsidRPr="00D51037" w:rsidRDefault="00752E23" w:rsidP="00D51037">
      <w:r>
        <w:t>Gratis enl anvisningar , se TC kartan</w:t>
      </w:r>
    </w:p>
    <w:p w:rsidR="00752E23" w:rsidRDefault="00752E23" w:rsidP="00D51037">
      <w:pPr>
        <w:pStyle w:val="Heading3"/>
      </w:pPr>
      <w:r>
        <w:t>Sjukvård / Tävlingsläkare</w:t>
      </w:r>
    </w:p>
    <w:p w:rsidR="00752E23" w:rsidRPr="00D51037" w:rsidRDefault="00752E23" w:rsidP="00D51037">
      <w:r>
        <w:t>Patrik Wennberg  medhjälpare Eva Feil  finns vid sta</w:t>
      </w:r>
    </w:p>
    <w:p w:rsidR="00752E23" w:rsidRDefault="00752E23" w:rsidP="00D51037">
      <w:pPr>
        <w:pStyle w:val="Heading3"/>
      </w:pPr>
      <w:r>
        <w:t>Vallabodar</w:t>
      </w:r>
    </w:p>
    <w:p w:rsidR="00752E23" w:rsidRPr="00D530D5" w:rsidRDefault="00752E23" w:rsidP="002D1A27">
      <w:r>
        <w:t xml:space="preserve">Det finns 3 stycken vallabodar vid skidstadion som är fritt att använda, även ström utomhus går att fixa. </w:t>
      </w:r>
    </w:p>
    <w:p w:rsidR="00752E23" w:rsidRDefault="00752E23" w:rsidP="002D1A27">
      <w:pPr>
        <w:pStyle w:val="Heading2"/>
      </w:pPr>
      <w:r>
        <w:t>Kamratmåltid</w:t>
      </w:r>
    </w:p>
    <w:p w:rsidR="00752E23" w:rsidRDefault="00752E23" w:rsidP="002D1A27">
      <w:r>
        <w:t>Kamratmåltid arrangeras på lördag kväll kl. 18.30. Skellefteå Kommufullmäktige subventionerar den för deltagarna 100kr dock  föranmälan. Kamratmåltiden sker i form av en buffé på Skellefteå kraft arena. Ingång 12 den västra del av Skellefteå Kraft Arena.</w:t>
      </w:r>
    </w:p>
    <w:p w:rsidR="00752E23" w:rsidRDefault="00752E23" w:rsidP="00FC7E93">
      <w:pPr>
        <w:pStyle w:val="Heading3"/>
      </w:pPr>
      <w:bookmarkStart w:id="0" w:name="_GoBack"/>
      <w:bookmarkEnd w:id="0"/>
      <w:r>
        <w:t>Uppvärning</w:t>
      </w:r>
    </w:p>
    <w:p w:rsidR="00752E23" w:rsidRDefault="00752E23" w:rsidP="00FC7E93">
      <w:r>
        <w:t>Får endast ske i västra delen av skidstadion se bifoga karta.</w:t>
      </w:r>
    </w:p>
    <w:p w:rsidR="00752E23" w:rsidRDefault="00752E23" w:rsidP="00FC7E93">
      <w:r>
        <w:rPr>
          <w:noProof/>
          <w:lang w:eastAsia="sv-SE"/>
        </w:rPr>
        <w:pict>
          <v:shape id="Bild 4" o:spid="_x0000_s1029" type="#_x0000_t75" style="position:absolute;margin-left:.6pt;margin-top:3.7pt;width:517.8pt;height:270pt;z-index:-251659264;visibility:visible">
            <v:imagedata r:id="rId8" o:title=""/>
          </v:shape>
        </w:pict>
      </w:r>
    </w:p>
    <w:p w:rsidR="00752E23" w:rsidRDefault="00752E23" w:rsidP="00FC7E93"/>
    <w:p w:rsidR="00752E23" w:rsidRDefault="00752E23" w:rsidP="00FC7E93"/>
    <w:p w:rsidR="00752E23" w:rsidRDefault="00752E23" w:rsidP="00FC7E93"/>
    <w:p w:rsidR="00752E23" w:rsidRDefault="00752E23" w:rsidP="00FC7E93"/>
    <w:p w:rsidR="00752E23" w:rsidRDefault="00752E23" w:rsidP="00FC7E93"/>
    <w:p w:rsidR="00752E23" w:rsidRDefault="00752E23" w:rsidP="00FC7E93"/>
    <w:p w:rsidR="00752E23" w:rsidRPr="00D530D5" w:rsidRDefault="00752E23" w:rsidP="00FC7E93"/>
    <w:p w:rsidR="00752E23" w:rsidRDefault="00752E23" w:rsidP="002D1A27"/>
    <w:p w:rsidR="00752E23" w:rsidRDefault="00752E23" w:rsidP="00D52EEC">
      <w:pPr>
        <w:spacing w:after="120"/>
        <w:ind w:left="709" w:right="987"/>
        <w:jc w:val="center"/>
        <w:rPr>
          <w:rFonts w:ascii="Arial Rounded MT Bold" w:hAnsi="Arial Rounded MT Bold"/>
          <w:b/>
          <w:color w:val="00396D"/>
          <w:sz w:val="36"/>
        </w:rPr>
      </w:pPr>
      <w:r>
        <w:rPr>
          <w:rFonts w:ascii="Arial Rounded MT Bold" w:hAnsi="Arial Rounded MT Bold"/>
          <w:b/>
          <w:color w:val="00396D"/>
          <w:sz w:val="36"/>
        </w:rPr>
        <w:t>.</w:t>
      </w:r>
    </w:p>
    <w:sectPr w:rsidR="00752E23" w:rsidSect="00FA683F">
      <w:headerReference w:type="even" r:id="rId9"/>
      <w:headerReference w:type="default" r:id="rId10"/>
      <w:footerReference w:type="default" r:id="rId11"/>
      <w:pgSz w:w="11900" w:h="16840"/>
      <w:pgMar w:top="2268" w:right="703" w:bottom="851" w:left="709" w:header="709" w:footer="45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E23" w:rsidRDefault="00752E23">
      <w:r>
        <w:separator/>
      </w:r>
    </w:p>
  </w:endnote>
  <w:endnote w:type="continuationSeparator" w:id="0">
    <w:p w:rsidR="00752E23" w:rsidRDefault="00752E23">
      <w:r>
        <w:continuationSeparator/>
      </w:r>
    </w:p>
  </w:endnote>
</w:endnotes>
</file>

<file path=word/fontTable.xml><?xml version="1.0" encoding="utf-8"?>
<w:fonts xmlns:r="http://schemas.openxmlformats.org/officeDocument/2006/relationships" xmlns:w="http://schemas.openxmlformats.org/wordprocessingml/2006/main">
  <w:font w:name="Calibri-Bold">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E23" w:rsidRDefault="00752E23" w:rsidP="00226E3C">
    <w:pPr>
      <w:pStyle w:val="Footer"/>
      <w:ind w:left="-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E23" w:rsidRDefault="00752E23">
      <w:r>
        <w:separator/>
      </w:r>
    </w:p>
  </w:footnote>
  <w:footnote w:type="continuationSeparator" w:id="0">
    <w:p w:rsidR="00752E23" w:rsidRDefault="00752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E23" w:rsidRDefault="00752E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5.05pt;margin-top:33.9pt;width:67.5pt;height:79.5pt;z-index:251660288">
          <v:imagedata r:id="rId1" o:title=""/>
        </v:shape>
        <o:OLEObject Type="Embed" ProgID="PBrush" ShapeID="_x0000_s2049" DrawAspect="Content" ObjectID="_1547042296" r:id="rId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E23" w:rsidRDefault="00752E23" w:rsidP="00CA5D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8" o:spid="_x0000_s2050" type="#_x0000_t75" style="position:absolute;margin-left:324pt;margin-top:2.2pt;width:198pt;height:92pt;z-index:-251654144;visibility:visible">
          <v:imagedata r:id="rId1" o:title=""/>
        </v:shape>
      </w:pict>
    </w:r>
    <w:r w:rsidRPr="004D0C1F">
      <w:rPr>
        <w:noProof/>
      </w:rPr>
      <w:pict>
        <v:shape id="Bildobjekt 1" o:spid="_x0000_i1029" type="#_x0000_t75" style="width:108pt;height:91.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D0D95"/>
    <w:multiLevelType w:val="hybridMultilevel"/>
    <w:tmpl w:val="4342A3F4"/>
    <w:lvl w:ilvl="0" w:tplc="25F6C58C">
      <w:numFmt w:val="bullet"/>
      <w:lvlText w:val="-"/>
      <w:lvlJc w:val="left"/>
      <w:pPr>
        <w:ind w:left="720" w:hanging="360"/>
      </w:pPr>
      <w:rPr>
        <w:rFonts w:ascii="Calibri-Bold" w:eastAsia="Times New Roman" w:hAnsi="Calibri-Bold"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15B3D5B"/>
    <w:multiLevelType w:val="hybridMultilevel"/>
    <w:tmpl w:val="11BCA2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7480813"/>
    <w:multiLevelType w:val="hybridMultilevel"/>
    <w:tmpl w:val="F1F6F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F426299"/>
    <w:multiLevelType w:val="hybridMultilevel"/>
    <w:tmpl w:val="AA503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92F50D6"/>
    <w:multiLevelType w:val="hybridMultilevel"/>
    <w:tmpl w:val="AC1AFA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6E3C"/>
    <w:rsid w:val="00071A9A"/>
    <w:rsid w:val="00093562"/>
    <w:rsid w:val="000B59C1"/>
    <w:rsid w:val="000E1269"/>
    <w:rsid w:val="000F249B"/>
    <w:rsid w:val="000F2BDE"/>
    <w:rsid w:val="000F449F"/>
    <w:rsid w:val="00110452"/>
    <w:rsid w:val="00112E8A"/>
    <w:rsid w:val="00134CDB"/>
    <w:rsid w:val="00144D8C"/>
    <w:rsid w:val="00164559"/>
    <w:rsid w:val="001848FD"/>
    <w:rsid w:val="001A392B"/>
    <w:rsid w:val="001B78D0"/>
    <w:rsid w:val="001E141E"/>
    <w:rsid w:val="001E5EBE"/>
    <w:rsid w:val="00203DCD"/>
    <w:rsid w:val="00211CE1"/>
    <w:rsid w:val="00226E3C"/>
    <w:rsid w:val="002424EE"/>
    <w:rsid w:val="00250472"/>
    <w:rsid w:val="00256F6D"/>
    <w:rsid w:val="0026773F"/>
    <w:rsid w:val="0028545B"/>
    <w:rsid w:val="0029104B"/>
    <w:rsid w:val="002916F3"/>
    <w:rsid w:val="00292701"/>
    <w:rsid w:val="002C18C8"/>
    <w:rsid w:val="002C30ED"/>
    <w:rsid w:val="002D1A27"/>
    <w:rsid w:val="002E7591"/>
    <w:rsid w:val="003027B4"/>
    <w:rsid w:val="00311B07"/>
    <w:rsid w:val="00332B09"/>
    <w:rsid w:val="00352223"/>
    <w:rsid w:val="00352FC6"/>
    <w:rsid w:val="00361C97"/>
    <w:rsid w:val="003A4B42"/>
    <w:rsid w:val="003B14BB"/>
    <w:rsid w:val="003C3045"/>
    <w:rsid w:val="003F5D26"/>
    <w:rsid w:val="00400198"/>
    <w:rsid w:val="00414EEF"/>
    <w:rsid w:val="0042427F"/>
    <w:rsid w:val="00425237"/>
    <w:rsid w:val="00445C51"/>
    <w:rsid w:val="00452FA7"/>
    <w:rsid w:val="00464C07"/>
    <w:rsid w:val="00470789"/>
    <w:rsid w:val="00470F0E"/>
    <w:rsid w:val="00475DAB"/>
    <w:rsid w:val="004961C9"/>
    <w:rsid w:val="004A1D82"/>
    <w:rsid w:val="004A519F"/>
    <w:rsid w:val="004B4E02"/>
    <w:rsid w:val="004D0C1F"/>
    <w:rsid w:val="004D5B2E"/>
    <w:rsid w:val="005030B1"/>
    <w:rsid w:val="00505780"/>
    <w:rsid w:val="005270A9"/>
    <w:rsid w:val="00541A22"/>
    <w:rsid w:val="00553ED7"/>
    <w:rsid w:val="00565B88"/>
    <w:rsid w:val="0057765A"/>
    <w:rsid w:val="00597AAF"/>
    <w:rsid w:val="005A12B9"/>
    <w:rsid w:val="005A4991"/>
    <w:rsid w:val="005B7C61"/>
    <w:rsid w:val="005E1F77"/>
    <w:rsid w:val="005F369F"/>
    <w:rsid w:val="006125CC"/>
    <w:rsid w:val="0062089E"/>
    <w:rsid w:val="00622E06"/>
    <w:rsid w:val="00651506"/>
    <w:rsid w:val="0065278B"/>
    <w:rsid w:val="0067353E"/>
    <w:rsid w:val="00691606"/>
    <w:rsid w:val="006B576F"/>
    <w:rsid w:val="006C42FB"/>
    <w:rsid w:val="006E68BC"/>
    <w:rsid w:val="006F1535"/>
    <w:rsid w:val="007130B9"/>
    <w:rsid w:val="0074546D"/>
    <w:rsid w:val="00752E23"/>
    <w:rsid w:val="007C1178"/>
    <w:rsid w:val="007C15F1"/>
    <w:rsid w:val="007C479F"/>
    <w:rsid w:val="007F29FD"/>
    <w:rsid w:val="0080187D"/>
    <w:rsid w:val="00833EA0"/>
    <w:rsid w:val="008544B4"/>
    <w:rsid w:val="008707B1"/>
    <w:rsid w:val="008B24B6"/>
    <w:rsid w:val="008C501D"/>
    <w:rsid w:val="008F3FEA"/>
    <w:rsid w:val="0090146E"/>
    <w:rsid w:val="00906774"/>
    <w:rsid w:val="009072EA"/>
    <w:rsid w:val="00920252"/>
    <w:rsid w:val="00920442"/>
    <w:rsid w:val="009235B0"/>
    <w:rsid w:val="00924924"/>
    <w:rsid w:val="00932D2B"/>
    <w:rsid w:val="00946396"/>
    <w:rsid w:val="009666DB"/>
    <w:rsid w:val="00967A1A"/>
    <w:rsid w:val="00994D8F"/>
    <w:rsid w:val="009B0EB3"/>
    <w:rsid w:val="009C769D"/>
    <w:rsid w:val="009D0A32"/>
    <w:rsid w:val="00A033FD"/>
    <w:rsid w:val="00A408CE"/>
    <w:rsid w:val="00A512F0"/>
    <w:rsid w:val="00A554DF"/>
    <w:rsid w:val="00A967F7"/>
    <w:rsid w:val="00AA539E"/>
    <w:rsid w:val="00AE0131"/>
    <w:rsid w:val="00AF51B1"/>
    <w:rsid w:val="00B23AF5"/>
    <w:rsid w:val="00B347B7"/>
    <w:rsid w:val="00B46236"/>
    <w:rsid w:val="00B47223"/>
    <w:rsid w:val="00B87440"/>
    <w:rsid w:val="00B96E1A"/>
    <w:rsid w:val="00BC581C"/>
    <w:rsid w:val="00BE39A6"/>
    <w:rsid w:val="00C0423C"/>
    <w:rsid w:val="00C2774D"/>
    <w:rsid w:val="00C319CA"/>
    <w:rsid w:val="00C34879"/>
    <w:rsid w:val="00C65562"/>
    <w:rsid w:val="00C91366"/>
    <w:rsid w:val="00C928B6"/>
    <w:rsid w:val="00CA5D35"/>
    <w:rsid w:val="00CB365C"/>
    <w:rsid w:val="00CB4F5B"/>
    <w:rsid w:val="00CD1A3C"/>
    <w:rsid w:val="00CD352B"/>
    <w:rsid w:val="00D140B9"/>
    <w:rsid w:val="00D26EF8"/>
    <w:rsid w:val="00D31CB1"/>
    <w:rsid w:val="00D43780"/>
    <w:rsid w:val="00D51037"/>
    <w:rsid w:val="00D52EEC"/>
    <w:rsid w:val="00D530D5"/>
    <w:rsid w:val="00D53FC7"/>
    <w:rsid w:val="00D621F0"/>
    <w:rsid w:val="00D670E2"/>
    <w:rsid w:val="00D82F35"/>
    <w:rsid w:val="00DA21E0"/>
    <w:rsid w:val="00DA30E7"/>
    <w:rsid w:val="00DC722C"/>
    <w:rsid w:val="00DD37A0"/>
    <w:rsid w:val="00E24DF0"/>
    <w:rsid w:val="00E27666"/>
    <w:rsid w:val="00E31CCB"/>
    <w:rsid w:val="00E421F9"/>
    <w:rsid w:val="00E83462"/>
    <w:rsid w:val="00EA7F52"/>
    <w:rsid w:val="00EC2D6F"/>
    <w:rsid w:val="00EC5477"/>
    <w:rsid w:val="00EC7C92"/>
    <w:rsid w:val="00F0678B"/>
    <w:rsid w:val="00F82034"/>
    <w:rsid w:val="00FA683F"/>
    <w:rsid w:val="00FB31D2"/>
    <w:rsid w:val="00FC7E93"/>
    <w:rsid w:val="00FE2433"/>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554DF"/>
    <w:rPr>
      <w:sz w:val="24"/>
      <w:szCs w:val="24"/>
      <w:lang w:eastAsia="en-US"/>
    </w:rPr>
  </w:style>
  <w:style w:type="paragraph" w:styleId="Heading1">
    <w:name w:val="heading 1"/>
    <w:basedOn w:val="Normal"/>
    <w:next w:val="Normal"/>
    <w:link w:val="Heading1Char"/>
    <w:uiPriority w:val="99"/>
    <w:qFormat/>
    <w:locked/>
    <w:rsid w:val="00475DAB"/>
    <w:pPr>
      <w:keepNext/>
      <w:keepLines/>
      <w:spacing w:before="480" w:line="276" w:lineRule="auto"/>
      <w:outlineLvl w:val="0"/>
    </w:pPr>
    <w:rPr>
      <w:rFonts w:eastAsia="Times New Roman"/>
      <w:b/>
      <w:bCs/>
      <w:color w:val="365F91"/>
      <w:sz w:val="28"/>
      <w:szCs w:val="28"/>
    </w:rPr>
  </w:style>
  <w:style w:type="paragraph" w:styleId="Heading2">
    <w:name w:val="heading 2"/>
    <w:basedOn w:val="Normal"/>
    <w:next w:val="Normal"/>
    <w:link w:val="Heading2Char"/>
    <w:uiPriority w:val="99"/>
    <w:qFormat/>
    <w:locked/>
    <w:rsid w:val="002D1A27"/>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9"/>
    <w:qFormat/>
    <w:locked/>
    <w:rsid w:val="002D1A27"/>
    <w:pPr>
      <w:keepNext/>
      <w:spacing w:before="240" w:after="60"/>
      <w:outlineLvl w:val="2"/>
    </w:pPr>
    <w:rPr>
      <w:rFonts w:eastAsia="Times New Roman"/>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5DAB"/>
    <w:rPr>
      <w:rFonts w:ascii="Cambria" w:hAnsi="Cambria" w:cs="Times New Roman"/>
      <w:b/>
      <w:bCs/>
      <w:color w:val="365F91"/>
      <w:sz w:val="28"/>
      <w:szCs w:val="28"/>
      <w:lang w:val="sv-SE" w:eastAsia="en-US" w:bidi="ar-SA"/>
    </w:rPr>
  </w:style>
  <w:style w:type="character" w:customStyle="1" w:styleId="Heading2Char">
    <w:name w:val="Heading 2 Char"/>
    <w:basedOn w:val="DefaultParagraphFont"/>
    <w:link w:val="Heading2"/>
    <w:uiPriority w:val="99"/>
    <w:semiHidden/>
    <w:locked/>
    <w:rsid w:val="002D1A27"/>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2D1A27"/>
    <w:rPr>
      <w:rFonts w:ascii="Cambria" w:hAnsi="Cambria" w:cs="Times New Roman"/>
      <w:b/>
      <w:bCs/>
      <w:sz w:val="26"/>
      <w:szCs w:val="26"/>
      <w:lang w:eastAsia="en-US"/>
    </w:rPr>
  </w:style>
  <w:style w:type="paragraph" w:styleId="Header">
    <w:name w:val="header"/>
    <w:basedOn w:val="Normal"/>
    <w:link w:val="HeaderChar"/>
    <w:uiPriority w:val="99"/>
    <w:rsid w:val="00226E3C"/>
    <w:pPr>
      <w:tabs>
        <w:tab w:val="center" w:pos="4703"/>
        <w:tab w:val="right" w:pos="9406"/>
      </w:tabs>
    </w:pPr>
    <w:rPr>
      <w:sz w:val="20"/>
      <w:szCs w:val="20"/>
      <w:lang w:eastAsia="sv-SE"/>
    </w:rPr>
  </w:style>
  <w:style w:type="character" w:customStyle="1" w:styleId="HeaderChar">
    <w:name w:val="Header Char"/>
    <w:basedOn w:val="DefaultParagraphFont"/>
    <w:link w:val="Header"/>
    <w:uiPriority w:val="99"/>
    <w:locked/>
    <w:rsid w:val="00226E3C"/>
    <w:rPr>
      <w:rFonts w:cs="Times New Roman"/>
    </w:rPr>
  </w:style>
  <w:style w:type="paragraph" w:styleId="Footer">
    <w:name w:val="footer"/>
    <w:basedOn w:val="Normal"/>
    <w:link w:val="FooterChar"/>
    <w:uiPriority w:val="99"/>
    <w:rsid w:val="00226E3C"/>
    <w:pPr>
      <w:tabs>
        <w:tab w:val="center" w:pos="4703"/>
        <w:tab w:val="right" w:pos="9406"/>
      </w:tabs>
    </w:pPr>
    <w:rPr>
      <w:sz w:val="20"/>
      <w:szCs w:val="20"/>
      <w:lang w:eastAsia="sv-SE"/>
    </w:rPr>
  </w:style>
  <w:style w:type="character" w:customStyle="1" w:styleId="FooterChar">
    <w:name w:val="Footer Char"/>
    <w:basedOn w:val="DefaultParagraphFont"/>
    <w:link w:val="Footer"/>
    <w:uiPriority w:val="99"/>
    <w:locked/>
    <w:rsid w:val="00226E3C"/>
    <w:rPr>
      <w:rFonts w:cs="Times New Roman"/>
    </w:rPr>
  </w:style>
  <w:style w:type="paragraph" w:styleId="BalloonText">
    <w:name w:val="Balloon Text"/>
    <w:basedOn w:val="Normal"/>
    <w:link w:val="BalloonTextChar"/>
    <w:uiPriority w:val="99"/>
    <w:rsid w:val="00292701"/>
    <w:rPr>
      <w:rFonts w:ascii="Tahoma" w:hAnsi="Tahoma"/>
      <w:sz w:val="16"/>
      <w:szCs w:val="16"/>
      <w:lang w:eastAsia="sv-SE"/>
    </w:rPr>
  </w:style>
  <w:style w:type="character" w:customStyle="1" w:styleId="BalloonTextChar">
    <w:name w:val="Balloon Text Char"/>
    <w:basedOn w:val="DefaultParagraphFont"/>
    <w:link w:val="BalloonText"/>
    <w:uiPriority w:val="99"/>
    <w:locked/>
    <w:rsid w:val="00292701"/>
    <w:rPr>
      <w:rFonts w:ascii="Tahoma" w:hAnsi="Tahoma" w:cs="Times New Roman"/>
      <w:sz w:val="16"/>
    </w:rPr>
  </w:style>
  <w:style w:type="character" w:styleId="Hyperlink">
    <w:name w:val="Hyperlink"/>
    <w:basedOn w:val="DefaultParagraphFont"/>
    <w:uiPriority w:val="99"/>
    <w:rsid w:val="007F29FD"/>
    <w:rPr>
      <w:rFonts w:cs="Times New Roman"/>
      <w:color w:val="0000FF"/>
      <w:u w:val="single"/>
    </w:rPr>
  </w:style>
  <w:style w:type="paragraph" w:styleId="ListParagraph">
    <w:name w:val="List Paragraph"/>
    <w:basedOn w:val="Normal"/>
    <w:uiPriority w:val="99"/>
    <w:qFormat/>
    <w:rsid w:val="00C319CA"/>
    <w:pPr>
      <w:spacing w:after="200" w:line="276" w:lineRule="auto"/>
      <w:ind w:left="720"/>
      <w:contextualSpacing/>
    </w:pPr>
    <w:rPr>
      <w:rFonts w:ascii="Calibri" w:hAnsi="Calibri"/>
      <w:sz w:val="22"/>
      <w:szCs w:val="22"/>
    </w:rPr>
  </w:style>
  <w:style w:type="character" w:customStyle="1" w:styleId="apple-converted-space">
    <w:name w:val="apple-converted-space"/>
    <w:basedOn w:val="DefaultParagraphFont"/>
    <w:uiPriority w:val="99"/>
    <w:rsid w:val="00332B09"/>
    <w:rPr>
      <w:rFonts w:cs="Times New Roman"/>
    </w:rPr>
  </w:style>
  <w:style w:type="character" w:customStyle="1" w:styleId="xbe">
    <w:name w:val="_xbe"/>
    <w:basedOn w:val="DefaultParagraphFont"/>
    <w:uiPriority w:val="99"/>
    <w:rsid w:val="00332B09"/>
    <w:rPr>
      <w:rFonts w:cs="Times New Roman"/>
    </w:rPr>
  </w:style>
  <w:style w:type="character" w:styleId="FollowedHyperlink">
    <w:name w:val="FollowedHyperlink"/>
    <w:basedOn w:val="DefaultParagraphFont"/>
    <w:uiPriority w:val="99"/>
    <w:semiHidden/>
    <w:rsid w:val="009D0A32"/>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430</Words>
  <Characters>2282</Characters>
  <Application>Microsoft Office Outlook</Application>
  <DocSecurity>0</DocSecurity>
  <Lines>0</Lines>
  <Paragraphs>0</Paragraphs>
  <ScaleCrop>false</ScaleCrop>
  <Company>Syre AB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Inbjudan</dc:title>
  <dc:subject/>
  <dc:creator>Anders Nilsson</dc:creator>
  <cp:keywords/>
  <dc:description/>
  <cp:lastModifiedBy>Thomas</cp:lastModifiedBy>
  <cp:revision>2</cp:revision>
  <cp:lastPrinted>2017-01-20T08:28:00Z</cp:lastPrinted>
  <dcterms:created xsi:type="dcterms:W3CDTF">2017-01-27T16:12:00Z</dcterms:created>
  <dcterms:modified xsi:type="dcterms:W3CDTF">2017-01-27T16:12:00Z</dcterms:modified>
</cp:coreProperties>
</file>